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3059"/>
        <w:gridCol w:w="1619"/>
        <w:gridCol w:w="2791"/>
      </w:tblGrid>
      <w:tr w:rsidR="00650259" w:rsidRPr="00846B76" w:rsidTr="00346DE2">
        <w:tc>
          <w:tcPr>
            <w:tcW w:w="1010" w:type="pct"/>
            <w:gridSpan w:val="2"/>
            <w:vAlign w:val="bottom"/>
          </w:tcPr>
          <w:p w:rsidR="00650259" w:rsidRPr="00846B76" w:rsidRDefault="00C36582" w:rsidP="00C36582">
            <w:r>
              <w:t>Name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tc>
          <w:tcPr>
            <w:tcW w:w="1010" w:type="pct"/>
            <w:gridSpan w:val="2"/>
            <w:vAlign w:val="bottom"/>
          </w:tcPr>
          <w:p w:rsidR="00650259" w:rsidRPr="00846B76" w:rsidRDefault="00C36582" w:rsidP="00C36582">
            <w:r>
              <w:t>Date of birth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572943512"/>
            <w:placeholder>
              <w:docPart w:val="E9533879AA934E7BA9EE02AA36B81C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521243642"/>
            <w:placeholder>
              <w:docPart w:val="1D708205DF164B6A9366FE064DE059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83577009"/>
            <w:placeholder>
              <w:docPart w:val="554533BCF64E4D568435971AED33CF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733DEE7C70444C3394D15C12C79F93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965116832"/>
            <w:placeholder>
              <w:docPart w:val="2A0C578294E04524879FA9630F2444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C829FF" w:rsidRPr="00846B76" w:rsidTr="00C829FF">
        <w:tc>
          <w:tcPr>
            <w:tcW w:w="5000" w:type="pct"/>
            <w:gridSpan w:val="5"/>
            <w:vAlign w:val="bottom"/>
          </w:tcPr>
          <w:p w:rsidR="00C829FF" w:rsidRDefault="00C829FF" w:rsidP="00346DE2"/>
          <w:p w:rsidR="00C829FF" w:rsidRDefault="00C829FF" w:rsidP="00346DE2"/>
          <w:p w:rsidR="00C829FF" w:rsidRDefault="00C829FF" w:rsidP="00346DE2">
            <w:r>
              <w:t>Emergency Contact Information</w:t>
            </w:r>
          </w:p>
          <w:p w:rsidR="00C829FF" w:rsidRPr="00846B76" w:rsidRDefault="00C829FF" w:rsidP="00C829FF">
            <w:pPr>
              <w:spacing w:before="240"/>
              <w:ind w:left="2771" w:right="1332"/>
            </w:pPr>
          </w:p>
        </w:tc>
      </w:tr>
      <w:tr w:rsidR="00F772E5" w:rsidRPr="00846B76" w:rsidTr="00346DE2">
        <w:tc>
          <w:tcPr>
            <w:tcW w:w="1010" w:type="pct"/>
            <w:gridSpan w:val="2"/>
            <w:vAlign w:val="bottom"/>
          </w:tcPr>
          <w:p w:rsidR="00F772E5" w:rsidRDefault="00C829FF" w:rsidP="00346DE2">
            <w:r>
              <w:t>Name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F772E5" w:rsidRPr="00846B76" w:rsidRDefault="00F772E5" w:rsidP="00346DE2">
            <w:pPr>
              <w:spacing w:before="240"/>
            </w:pPr>
          </w:p>
        </w:tc>
      </w:tr>
      <w:tr w:rsidR="00F772E5" w:rsidRPr="00846B76" w:rsidTr="00346DE2">
        <w:tc>
          <w:tcPr>
            <w:tcW w:w="1010" w:type="pct"/>
            <w:gridSpan w:val="2"/>
            <w:vAlign w:val="bottom"/>
          </w:tcPr>
          <w:p w:rsidR="00F772E5" w:rsidRDefault="00C829FF" w:rsidP="00346DE2">
            <w:r>
              <w:t>Relationship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F772E5" w:rsidRPr="00846B76" w:rsidRDefault="00F772E5" w:rsidP="00346DE2">
            <w:pPr>
              <w:spacing w:before="240"/>
            </w:pPr>
          </w:p>
        </w:tc>
      </w:tr>
      <w:tr w:rsidR="00C829FF" w:rsidRPr="00846B76" w:rsidTr="00346DE2">
        <w:tc>
          <w:tcPr>
            <w:tcW w:w="1010" w:type="pct"/>
            <w:gridSpan w:val="2"/>
            <w:vAlign w:val="bottom"/>
          </w:tcPr>
          <w:p w:rsidR="00C829FF" w:rsidRDefault="00C829FF" w:rsidP="00346DE2">
            <w:r>
              <w:t>Phone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C829FF" w:rsidRPr="00846B76" w:rsidRDefault="00C829FF" w:rsidP="00346DE2">
            <w:pPr>
              <w:spacing w:before="240"/>
            </w:pPr>
          </w:p>
        </w:tc>
      </w:tr>
      <w:tr w:rsidR="00650259" w:rsidRPr="00846B76" w:rsidTr="00346DE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346DE2">
        <w:tc>
          <w:tcPr>
            <w:tcW w:w="5000" w:type="pct"/>
            <w:gridSpan w:val="5"/>
            <w:vAlign w:val="bottom"/>
          </w:tcPr>
          <w:p w:rsidR="00C36582" w:rsidRDefault="00C36582" w:rsidP="00C36582">
            <w:pPr>
              <w:spacing w:before="240"/>
            </w:pPr>
          </w:p>
          <w:p w:rsidR="00346DE2" w:rsidRDefault="00C36582" w:rsidP="00C36582">
            <w:pPr>
              <w:spacing w:before="240"/>
            </w:pPr>
            <w:r>
              <w:t>What part do you sing: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C3F2E" w:rsidP="001C4A3D">
            <w:pPr>
              <w:spacing w:before="120"/>
              <w:ind w:left="432"/>
              <w:rPr>
                <w:sz w:val="36"/>
              </w:rPr>
            </w:pPr>
            <w:r>
              <w:rPr>
                <w:sz w:val="36"/>
              </w:rPr>
              <w:t>__</w:t>
            </w:r>
          </w:p>
        </w:tc>
        <w:tc>
          <w:tcPr>
            <w:tcW w:w="4423" w:type="pct"/>
            <w:gridSpan w:val="4"/>
            <w:vAlign w:val="bottom"/>
          </w:tcPr>
          <w:p w:rsidR="00346DE2" w:rsidRDefault="00C36582" w:rsidP="00C36582">
            <w:r>
              <w:t>Soprano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C3F2E" w:rsidP="001C4A3D">
            <w:pPr>
              <w:spacing w:before="120"/>
              <w:ind w:left="432"/>
              <w:rPr>
                <w:sz w:val="36"/>
              </w:rPr>
            </w:pPr>
            <w:r>
              <w:rPr>
                <w:sz w:val="36"/>
              </w:rPr>
              <w:t>__</w:t>
            </w:r>
          </w:p>
        </w:tc>
        <w:tc>
          <w:tcPr>
            <w:tcW w:w="4423" w:type="pct"/>
            <w:gridSpan w:val="4"/>
            <w:vAlign w:val="bottom"/>
          </w:tcPr>
          <w:p w:rsidR="00346DE2" w:rsidRDefault="00C36582" w:rsidP="00C36582">
            <w:r>
              <w:t>Alto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C3F2E" w:rsidP="001C4A3D">
            <w:pPr>
              <w:spacing w:before="120"/>
              <w:ind w:left="432"/>
              <w:rPr>
                <w:sz w:val="36"/>
              </w:rPr>
            </w:pPr>
            <w:r>
              <w:rPr>
                <w:sz w:val="36"/>
              </w:rPr>
              <w:t>__</w:t>
            </w:r>
          </w:p>
        </w:tc>
        <w:tc>
          <w:tcPr>
            <w:tcW w:w="4423" w:type="pct"/>
            <w:gridSpan w:val="4"/>
            <w:vAlign w:val="bottom"/>
          </w:tcPr>
          <w:p w:rsidR="00346DE2" w:rsidRDefault="00C36582" w:rsidP="00C36582">
            <w:r>
              <w:t>Tenor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C3F2E" w:rsidP="001C4A3D">
            <w:pPr>
              <w:spacing w:before="120"/>
              <w:ind w:left="432"/>
              <w:rPr>
                <w:sz w:val="36"/>
              </w:rPr>
            </w:pPr>
            <w:r>
              <w:rPr>
                <w:sz w:val="36"/>
              </w:rPr>
              <w:t>__</w:t>
            </w:r>
          </w:p>
        </w:tc>
        <w:tc>
          <w:tcPr>
            <w:tcW w:w="4423" w:type="pct"/>
            <w:gridSpan w:val="4"/>
            <w:vAlign w:val="bottom"/>
          </w:tcPr>
          <w:p w:rsidR="00346DE2" w:rsidRDefault="00C36582" w:rsidP="00C36582">
            <w:r>
              <w:t>Bass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4"/>
            <w:vAlign w:val="bottom"/>
          </w:tcPr>
          <w:p w:rsidR="00346DE2" w:rsidRDefault="00346DE2" w:rsidP="00346DE2"/>
        </w:tc>
      </w:tr>
      <w:tr w:rsidR="00C36582" w:rsidRPr="00846B76" w:rsidTr="001C4A3D">
        <w:tc>
          <w:tcPr>
            <w:tcW w:w="577" w:type="pct"/>
          </w:tcPr>
          <w:p w:rsidR="00C36582" w:rsidRPr="00346DE2" w:rsidRDefault="00C3658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4"/>
            <w:vAlign w:val="bottom"/>
          </w:tcPr>
          <w:p w:rsidR="00C36582" w:rsidRDefault="00C36582" w:rsidP="00346DE2"/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4"/>
            <w:vAlign w:val="bottom"/>
          </w:tcPr>
          <w:p w:rsidR="00346DE2" w:rsidRDefault="00346DE2" w:rsidP="00346DE2"/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4"/>
            <w:vAlign w:val="bottom"/>
          </w:tcPr>
          <w:p w:rsidR="00346DE2" w:rsidRDefault="00346DE2" w:rsidP="00346DE2"/>
        </w:tc>
      </w:tr>
    </w:tbl>
    <w:p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376" w:rsidRDefault="004F7376" w:rsidP="00650259">
      <w:pPr>
        <w:spacing w:after="0" w:line="240" w:lineRule="auto"/>
      </w:pPr>
      <w:r>
        <w:separator/>
      </w:r>
    </w:p>
  </w:endnote>
  <w:endnote w:type="continuationSeparator" w:id="0">
    <w:p w:rsidR="004F7376" w:rsidRDefault="004F737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F94B3C-7731-432D-A342-53020B66D4DE}"/>
    <w:embedBold r:id="rId2" w:fontKey="{BEC4A368-6D07-4109-8BBC-7CC4E14130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EF2C0E7-591E-4177-8E05-08DAE222B62C}"/>
    <w:embedBold r:id="rId4" w:fontKey="{6C1DD820-C4E4-4FA5-83B0-C0BEBF443B4B}"/>
    <w:embedItalic r:id="rId5" w:fontKey="{F5472FA2-469D-474C-ADE0-90A499EE6AD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9B9A075-46BA-4652-BCD0-FD9C1E73AE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F43" w:rsidRDefault="00285F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C829F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C829FF" w:rsidP="00C829FF">
    <w:pPr>
      <w:pStyle w:val="Footer"/>
      <w:tabs>
        <w:tab w:val="clear" w:pos="4680"/>
        <w:tab w:val="clear" w:pos="9810"/>
        <w:tab w:val="left" w:pos="2286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F43" w:rsidRDefault="00285F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376" w:rsidRDefault="004F7376" w:rsidP="00650259">
      <w:pPr>
        <w:spacing w:after="0" w:line="240" w:lineRule="auto"/>
      </w:pPr>
      <w:r>
        <w:separator/>
      </w:r>
    </w:p>
  </w:footnote>
  <w:footnote w:type="continuationSeparator" w:id="0">
    <w:p w:rsidR="004F7376" w:rsidRDefault="004F737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F43" w:rsidRDefault="00285F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259" w:rsidRPr="00C36582" w:rsidRDefault="00C36582" w:rsidP="00C36582">
    <w:pPr>
      <w:pStyle w:val="NoSpacing"/>
      <w:jc w:val="center"/>
      <w:rPr>
        <w:sz w:val="28"/>
      </w:rPr>
    </w:pPr>
    <w:r w:rsidRPr="00C36582">
      <w:rPr>
        <w:sz w:val="28"/>
      </w:rPr>
      <w:t>Warren County Community Singers</w:t>
    </w:r>
    <w:bookmarkStart w:id="0" w:name="_GoBack"/>
    <w:bookmarkEnd w:id="0"/>
  </w:p>
  <w:p w:rsidR="00C36582" w:rsidRPr="00C36582" w:rsidRDefault="00285F43" w:rsidP="00C36582">
    <w:pPr>
      <w:pStyle w:val="NoSpacing"/>
      <w:jc w:val="center"/>
      <w:rPr>
        <w:sz w:val="28"/>
      </w:rPr>
    </w:pPr>
    <w:r>
      <w:rPr>
        <w:sz w:val="28"/>
      </w:rPr>
      <w:t xml:space="preserve">New Member </w:t>
    </w:r>
    <w:r w:rsidR="00C36582" w:rsidRPr="00C36582">
      <w:rPr>
        <w:sz w:val="28"/>
      </w:rPr>
      <w:t>Registration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F43" w:rsidRDefault="00285F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582"/>
    <w:rsid w:val="00052382"/>
    <w:rsid w:val="0006568A"/>
    <w:rsid w:val="00076F0F"/>
    <w:rsid w:val="00084253"/>
    <w:rsid w:val="000D1F49"/>
    <w:rsid w:val="001727CA"/>
    <w:rsid w:val="001C4A3D"/>
    <w:rsid w:val="002462F3"/>
    <w:rsid w:val="00285F43"/>
    <w:rsid w:val="002C56E6"/>
    <w:rsid w:val="00346DE2"/>
    <w:rsid w:val="00361E11"/>
    <w:rsid w:val="003B4744"/>
    <w:rsid w:val="003C3F2E"/>
    <w:rsid w:val="003F0847"/>
    <w:rsid w:val="0040090B"/>
    <w:rsid w:val="0046302A"/>
    <w:rsid w:val="00487D2D"/>
    <w:rsid w:val="004D5D62"/>
    <w:rsid w:val="004F7376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C6463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20943"/>
    <w:rsid w:val="00C36582"/>
    <w:rsid w:val="00C46878"/>
    <w:rsid w:val="00C829FF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772E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%20Maiorano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9533879AA934E7BA9EE02AA36B81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4CE6D-1CB9-4363-95E6-8A8475C8A799}"/>
      </w:docPartPr>
      <w:docPartBody>
        <w:p w:rsidR="003B233F" w:rsidRDefault="00DB2E62">
          <w:pPr>
            <w:pStyle w:val="E9533879AA934E7BA9EE02AA36B81C0B"/>
          </w:pPr>
          <w:r w:rsidRPr="00346DE2">
            <w:t>Address</w:t>
          </w:r>
        </w:p>
      </w:docPartBody>
    </w:docPart>
    <w:docPart>
      <w:docPartPr>
        <w:name w:val="1D708205DF164B6A9366FE064DE05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2C4EF-B363-4B42-A54B-DC50BD3051D2}"/>
      </w:docPartPr>
      <w:docPartBody>
        <w:p w:rsidR="003B233F" w:rsidRDefault="00DB2E62">
          <w:pPr>
            <w:pStyle w:val="1D708205DF164B6A9366FE064DE059D0"/>
          </w:pPr>
          <w:r w:rsidRPr="00346DE2">
            <w:t>City/State/Zip</w:t>
          </w:r>
        </w:p>
      </w:docPartBody>
    </w:docPart>
    <w:docPart>
      <w:docPartPr>
        <w:name w:val="554533BCF64E4D568435971AED33C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7CC26-D9AE-4475-84DC-313C94D24E58}"/>
      </w:docPartPr>
      <w:docPartBody>
        <w:p w:rsidR="003B233F" w:rsidRDefault="00DB2E62">
          <w:pPr>
            <w:pStyle w:val="554533BCF64E4D568435971AED33CFE1"/>
          </w:pPr>
          <w:r w:rsidRPr="00346DE2">
            <w:t>Home Phone</w:t>
          </w:r>
        </w:p>
      </w:docPartBody>
    </w:docPart>
    <w:docPart>
      <w:docPartPr>
        <w:name w:val="733DEE7C70444C3394D15C12C79F9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1B0AA-FA9D-43AA-AC9D-ACD1E6933BB7}"/>
      </w:docPartPr>
      <w:docPartBody>
        <w:p w:rsidR="003B233F" w:rsidRDefault="00DB2E62">
          <w:pPr>
            <w:pStyle w:val="733DEE7C70444C3394D15C12C79F93DE"/>
          </w:pPr>
          <w:r w:rsidRPr="00346DE2">
            <w:t>Cell Phone</w:t>
          </w:r>
        </w:p>
      </w:docPartBody>
    </w:docPart>
    <w:docPart>
      <w:docPartPr>
        <w:name w:val="2A0C578294E04524879FA9630F244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CFA3E-8B1D-4D20-BA57-6CB577AC1921}"/>
      </w:docPartPr>
      <w:docPartBody>
        <w:p w:rsidR="003B233F" w:rsidRDefault="00DB2E62">
          <w:pPr>
            <w:pStyle w:val="2A0C578294E04524879FA9630F244497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B0"/>
    <w:rsid w:val="003B233F"/>
    <w:rsid w:val="00630CB0"/>
    <w:rsid w:val="00C476BF"/>
    <w:rsid w:val="00DB2E62"/>
    <w:rsid w:val="00FA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49E4C2023D4DC0A679B25E816D81F7">
    <w:name w:val="5149E4C2023D4DC0A679B25E816D81F7"/>
  </w:style>
  <w:style w:type="paragraph" w:customStyle="1" w:styleId="67662F5E136044ABB6CEF67231A96794">
    <w:name w:val="67662F5E136044ABB6CEF67231A96794"/>
  </w:style>
  <w:style w:type="paragraph" w:customStyle="1" w:styleId="E9533879AA934E7BA9EE02AA36B81C0B">
    <w:name w:val="E9533879AA934E7BA9EE02AA36B81C0B"/>
  </w:style>
  <w:style w:type="paragraph" w:customStyle="1" w:styleId="1D708205DF164B6A9366FE064DE059D0">
    <w:name w:val="1D708205DF164B6A9366FE064DE059D0"/>
  </w:style>
  <w:style w:type="paragraph" w:customStyle="1" w:styleId="554533BCF64E4D568435971AED33CFE1">
    <w:name w:val="554533BCF64E4D568435971AED33CFE1"/>
  </w:style>
  <w:style w:type="paragraph" w:customStyle="1" w:styleId="733DEE7C70444C3394D15C12C79F93DE">
    <w:name w:val="733DEE7C70444C3394D15C12C79F93DE"/>
  </w:style>
  <w:style w:type="paragraph" w:customStyle="1" w:styleId="2A0C578294E04524879FA9630F244497">
    <w:name w:val="2A0C578294E04524879FA9630F244497"/>
  </w:style>
  <w:style w:type="paragraph" w:customStyle="1" w:styleId="44E9A1BAE49940C5A2B7128AC555F727">
    <w:name w:val="44E9A1BAE49940C5A2B7128AC555F727"/>
  </w:style>
  <w:style w:type="paragraph" w:customStyle="1" w:styleId="EAE9F175C3F3403D8049B5854105356D">
    <w:name w:val="EAE9F175C3F3403D8049B5854105356D"/>
  </w:style>
  <w:style w:type="paragraph" w:customStyle="1" w:styleId="3D459BC60CD74ED9B81EC7EE65FAF9D1">
    <w:name w:val="3D459BC60CD74ED9B81EC7EE65FAF9D1"/>
  </w:style>
  <w:style w:type="paragraph" w:customStyle="1" w:styleId="90AAE4B7603C4905BA0EEC52F170E4F9">
    <w:name w:val="90AAE4B7603C4905BA0EEC52F170E4F9"/>
  </w:style>
  <w:style w:type="paragraph" w:customStyle="1" w:styleId="9DC73806C092441095360B4210471F3D">
    <w:name w:val="9DC73806C092441095360B4210471F3D"/>
  </w:style>
  <w:style w:type="paragraph" w:customStyle="1" w:styleId="6E1920AA9EE04771845091421CC57F31">
    <w:name w:val="6E1920AA9EE04771845091421CC57F31"/>
  </w:style>
  <w:style w:type="paragraph" w:customStyle="1" w:styleId="E0BEDF68E49048419FD4ED3C6715479B">
    <w:name w:val="E0BEDF68E49048419FD4ED3C6715479B"/>
  </w:style>
  <w:style w:type="paragraph" w:customStyle="1" w:styleId="FD9F535E2F4E432C958201A3540108C6">
    <w:name w:val="FD9F535E2F4E432C958201A3540108C6"/>
  </w:style>
  <w:style w:type="paragraph" w:customStyle="1" w:styleId="2746E13759EE4465BE156B69CB6CCD46">
    <w:name w:val="2746E13759EE4465BE156B69CB6CCD46"/>
  </w:style>
  <w:style w:type="paragraph" w:customStyle="1" w:styleId="9292E2D522504BF28919273B1D646CBF">
    <w:name w:val="9292E2D522504BF28919273B1D646CBF"/>
  </w:style>
  <w:style w:type="paragraph" w:customStyle="1" w:styleId="728F4048A4424EF8B184E2FEDF50D860">
    <w:name w:val="728F4048A4424EF8B184E2FEDF50D860"/>
  </w:style>
  <w:style w:type="paragraph" w:customStyle="1" w:styleId="3F4842AEE1B447C89849C7E6A252BF5A">
    <w:name w:val="3F4842AEE1B447C89849C7E6A252BF5A"/>
  </w:style>
  <w:style w:type="paragraph" w:customStyle="1" w:styleId="3F3EA44B5CB7450FAC07B8898869C7C0">
    <w:name w:val="3F3EA44B5CB7450FAC07B8898869C7C0"/>
  </w:style>
  <w:style w:type="paragraph" w:customStyle="1" w:styleId="31CF3D9EBB4E47389F8B0B7EDA86C0E9">
    <w:name w:val="31CF3D9EBB4E47389F8B0B7EDA86C0E9"/>
  </w:style>
  <w:style w:type="paragraph" w:customStyle="1" w:styleId="9C85DD1862FC4BB69E3E926CD0731999">
    <w:name w:val="9C85DD1862FC4BB69E3E926CD0731999"/>
  </w:style>
  <w:style w:type="paragraph" w:customStyle="1" w:styleId="E75EB5709F4D4AC0B8FF5211A96C0EF9">
    <w:name w:val="E75EB5709F4D4AC0B8FF5211A96C0EF9"/>
  </w:style>
  <w:style w:type="paragraph" w:customStyle="1" w:styleId="97A12B4F81E44E81B7C66DC5563436F4">
    <w:name w:val="97A12B4F81E44E81B7C66DC5563436F4"/>
    <w:rsid w:val="00630CB0"/>
  </w:style>
  <w:style w:type="paragraph" w:customStyle="1" w:styleId="8D8A6B3F259347B69A09C19423D4F089">
    <w:name w:val="8D8A6B3F259347B69A09C19423D4F089"/>
    <w:rsid w:val="00630CB0"/>
  </w:style>
  <w:style w:type="character" w:styleId="PlaceholderText">
    <w:name w:val="Placeholder Text"/>
    <w:basedOn w:val="DefaultParagraphFont"/>
    <w:uiPriority w:val="99"/>
    <w:semiHidden/>
    <w:rsid w:val="00630CB0"/>
    <w:rPr>
      <w:color w:val="808080"/>
    </w:rPr>
  </w:style>
  <w:style w:type="paragraph" w:customStyle="1" w:styleId="524D3F81866349598AC71D1D17C165F2">
    <w:name w:val="524D3F81866349598AC71D1D17C165F2"/>
    <w:rsid w:val="00630CB0"/>
  </w:style>
  <w:style w:type="paragraph" w:customStyle="1" w:styleId="D71BE8BD4BFA487AA4E9A105642B32EA">
    <w:name w:val="D71BE8BD4BFA487AA4E9A105642B32EA"/>
    <w:rsid w:val="00630CB0"/>
  </w:style>
  <w:style w:type="paragraph" w:customStyle="1" w:styleId="D317BD85BD5F4CBB806AE6EDF08FAA90">
    <w:name w:val="D317BD85BD5F4CBB806AE6EDF08FAA90"/>
    <w:rsid w:val="00630CB0"/>
  </w:style>
  <w:style w:type="paragraph" w:customStyle="1" w:styleId="9818F72F5CC04138A4C3DF7991E5B7AF">
    <w:name w:val="9818F72F5CC04138A4C3DF7991E5B7AF"/>
    <w:rsid w:val="00630CB0"/>
  </w:style>
  <w:style w:type="paragraph" w:customStyle="1" w:styleId="C9F283C7A4774F489F77D89E6A53A9D8">
    <w:name w:val="C9F283C7A4774F489F77D89E6A53A9D8"/>
    <w:rsid w:val="003B233F"/>
  </w:style>
  <w:style w:type="paragraph" w:customStyle="1" w:styleId="2587D794819A4AD6B4EEFAD5DA000C5D">
    <w:name w:val="2587D794819A4AD6B4EEFAD5DA000C5D"/>
    <w:rsid w:val="003B233F"/>
  </w:style>
  <w:style w:type="paragraph" w:customStyle="1" w:styleId="89ABF27B26A64001A79E15098DB3DCB0">
    <w:name w:val="89ABF27B26A64001A79E15098DB3DCB0"/>
    <w:rsid w:val="003B233F"/>
  </w:style>
  <w:style w:type="paragraph" w:customStyle="1" w:styleId="8B8E3BFA93F8473B91DA40254130FB32">
    <w:name w:val="8B8E3BFA93F8473B91DA40254130FB32"/>
    <w:rsid w:val="003B233F"/>
  </w:style>
  <w:style w:type="paragraph" w:customStyle="1" w:styleId="2BE96DD4618046F2B8817E4E9C6AA534">
    <w:name w:val="2BE96DD4618046F2B8817E4E9C6AA534"/>
    <w:rsid w:val="003B233F"/>
  </w:style>
  <w:style w:type="paragraph" w:customStyle="1" w:styleId="F329B30200F94A0CB22BB6C576CCB525">
    <w:name w:val="F329B30200F94A0CB22BB6C576CCB525"/>
    <w:rsid w:val="003B233F"/>
  </w:style>
  <w:style w:type="paragraph" w:customStyle="1" w:styleId="EDA5D61A0F244DE0B2744326B5590B35">
    <w:name w:val="EDA5D61A0F244DE0B2744326B5590B35"/>
    <w:rsid w:val="003B233F"/>
  </w:style>
  <w:style w:type="paragraph" w:customStyle="1" w:styleId="35BD6D46A8ED4CC0BDDAA4D4B82C6871">
    <w:name w:val="35BD6D46A8ED4CC0BDDAA4D4B82C6871"/>
    <w:rsid w:val="003B23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2022-07-30T19:06:00Z</dcterms:created>
  <dcterms:modified xsi:type="dcterms:W3CDTF">2022-07-30T19:06:00Z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